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:rsidTr="00355DEE">
        <w:trPr>
          <w:trHeight w:val="1728"/>
        </w:trPr>
        <w:tc>
          <w:tcPr>
            <w:tcW w:w="6930" w:type="dxa"/>
            <w:vAlign w:val="center"/>
          </w:tcPr>
          <w:p w:rsidR="00E3286D" w:rsidRDefault="00AF3290" w:rsidP="00AF3290">
            <w:pPr>
              <w:pStyle w:val="Titolo"/>
            </w:pPr>
            <w:r>
              <w:t>Relazione di fine scambio</w:t>
            </w:r>
          </w:p>
          <w:p w:rsidR="00AF3290" w:rsidRPr="00AF3290" w:rsidRDefault="00AF3290" w:rsidP="00AF3290">
            <w:r w:rsidRPr="00BF149E">
              <w:rPr>
                <w:color w:val="404040" w:themeColor="accent5" w:themeTint="BF"/>
              </w:rPr>
              <w:t>Scuola del Design</w:t>
            </w:r>
          </w:p>
        </w:tc>
        <w:tc>
          <w:tcPr>
            <w:tcW w:w="2060" w:type="dxa"/>
            <w:vAlign w:val="center"/>
          </w:tcPr>
          <w:p w:rsidR="00E3286D" w:rsidRPr="00FA3EB3" w:rsidRDefault="00E3286D" w:rsidP="00E3286D">
            <w:pPr>
              <w:spacing w:after="0"/>
              <w:jc w:val="right"/>
            </w:pPr>
          </w:p>
        </w:tc>
      </w:tr>
    </w:tbl>
    <w:p w:rsidR="00E3286D" w:rsidRPr="00FA3EB3" w:rsidRDefault="00E3286D" w:rsidP="003B49EC"/>
    <w:sdt>
      <w:sdtPr>
        <w:id w:val="1493366786"/>
        <w:placeholder>
          <w:docPart w:val="A5BFC09D586A464CBAC9CDF9160C932F"/>
        </w:placeholder>
        <w:temporary/>
        <w:showingPlcHdr/>
        <w15:appearance w15:val="hidden"/>
      </w:sdtPr>
      <w:sdtEndPr/>
      <w:sdtContent>
        <w:p w:rsidR="00E3286D" w:rsidRPr="00FA3EB3" w:rsidRDefault="00FD35A6" w:rsidP="00FD35A6">
          <w:pPr>
            <w:pStyle w:val="Titolo1"/>
          </w:pPr>
          <w:r w:rsidRPr="00FA3EB3">
            <w:rPr>
              <w:lang w:bidi="it-IT"/>
            </w:rPr>
            <w:t>Istruzioni</w:t>
          </w:r>
        </w:p>
      </w:sdtContent>
    </w:sdt>
    <w:p w:rsidR="00AF3290" w:rsidRDefault="00AF3290" w:rsidP="00AF3290">
      <w:pPr>
        <w:jc w:val="both"/>
        <w:rPr>
          <w:rFonts w:ascii="Calibri" w:hAnsi="Calibri"/>
          <w:noProof/>
        </w:rPr>
      </w:pPr>
      <w:r w:rsidRPr="005F2BED">
        <w:rPr>
          <w:rFonts w:ascii="Calibri" w:hAnsi="Calibri"/>
          <w:noProof/>
        </w:rPr>
        <w:t xml:space="preserve">Indicare di seguito tutte le informazioni </w:t>
      </w:r>
      <w:r>
        <w:rPr>
          <w:rFonts w:ascii="Calibri" w:hAnsi="Calibri"/>
          <w:noProof/>
        </w:rPr>
        <w:t>che possano essere utili</w:t>
      </w:r>
      <w:r>
        <w:rPr>
          <w:rFonts w:ascii="Calibri" w:hAnsi="Calibri"/>
          <w:noProof/>
        </w:rPr>
        <w:t xml:space="preserve"> </w:t>
      </w:r>
      <w:r>
        <w:rPr>
          <w:rFonts w:ascii="Calibri" w:hAnsi="Calibri"/>
          <w:noProof/>
        </w:rPr>
        <w:t>ad altri studenti che parteciperanno a uno sc</w:t>
      </w:r>
      <w:r>
        <w:rPr>
          <w:rFonts w:ascii="Calibri" w:hAnsi="Calibri"/>
          <w:noProof/>
        </w:rPr>
        <w:t xml:space="preserve">ambio. </w:t>
      </w:r>
      <w:r>
        <w:rPr>
          <w:rFonts w:ascii="Calibri" w:hAnsi="Calibri"/>
          <w:noProof/>
        </w:rPr>
        <w:t xml:space="preserve">Preferibilmente in lingua inglese, lunghezza </w:t>
      </w:r>
      <w:r w:rsidRPr="005F2BED">
        <w:rPr>
          <w:rFonts w:ascii="Calibri" w:hAnsi="Calibri"/>
          <w:noProof/>
        </w:rPr>
        <w:t>min. 2500 parole + possibili immagini</w:t>
      </w:r>
      <w:r>
        <w:rPr>
          <w:rFonts w:ascii="Calibri" w:hAnsi="Calibri"/>
          <w:noProof/>
        </w:rPr>
        <w:t xml:space="preserve">, </w:t>
      </w:r>
      <w:r>
        <w:rPr>
          <w:rFonts w:ascii="Calibri" w:hAnsi="Calibri"/>
          <w:noProof/>
        </w:rPr>
        <w:t xml:space="preserve">file </w:t>
      </w:r>
      <w:r w:rsidRPr="005F2BED">
        <w:rPr>
          <w:rFonts w:ascii="Calibri" w:hAnsi="Calibri"/>
          <w:noProof/>
        </w:rPr>
        <w:t xml:space="preserve">di max. </w:t>
      </w:r>
      <w:r>
        <w:rPr>
          <w:rFonts w:ascii="Calibri" w:hAnsi="Calibri"/>
          <w:noProof/>
        </w:rPr>
        <w:t>d</w:t>
      </w:r>
      <w:r w:rsidRPr="005F2BED">
        <w:rPr>
          <w:rFonts w:ascii="Calibri" w:hAnsi="Calibri"/>
          <w:noProof/>
        </w:rPr>
        <w:t>imensione 2 MB</w:t>
      </w:r>
      <w:r>
        <w:rPr>
          <w:rFonts w:ascii="Calibri" w:hAnsi="Calibri"/>
          <w:noProof/>
        </w:rPr>
        <w:t xml:space="preserve"> in formato PDF</w:t>
      </w:r>
      <w:r>
        <w:rPr>
          <w:rFonts w:ascii="Calibri" w:hAnsi="Calibri"/>
          <w:noProof/>
        </w:rPr>
        <w:t xml:space="preserve">. Questo documento </w:t>
      </w:r>
      <w:r w:rsidRPr="005F2BED">
        <w:rPr>
          <w:rFonts w:ascii="Calibri" w:hAnsi="Calibri"/>
          <w:noProof/>
        </w:rPr>
        <w:t>sar</w:t>
      </w:r>
      <w:r>
        <w:rPr>
          <w:rFonts w:ascii="Calibri" w:hAnsi="Calibri"/>
          <w:noProof/>
        </w:rPr>
        <w:t>à</w:t>
      </w:r>
      <w:r w:rsidRPr="005F2BED">
        <w:rPr>
          <w:rFonts w:ascii="Calibri" w:hAnsi="Calibri"/>
          <w:noProof/>
        </w:rPr>
        <w:t xml:space="preserve"> </w:t>
      </w:r>
      <w:r>
        <w:rPr>
          <w:rFonts w:ascii="Calibri" w:hAnsi="Calibri"/>
          <w:noProof/>
        </w:rPr>
        <w:t xml:space="preserve">pubblicato </w:t>
      </w:r>
      <w:bookmarkStart w:id="0" w:name="_GoBack"/>
      <w:bookmarkEnd w:id="0"/>
      <w:r>
        <w:rPr>
          <w:rFonts w:ascii="Calibri" w:hAnsi="Calibri"/>
          <w:noProof/>
        </w:rPr>
        <w:t>nel sito web della Scuola.</w:t>
      </w:r>
    </w:p>
    <w:p w:rsidR="00FD35A6" w:rsidRPr="00FA3EB3" w:rsidRDefault="00FD35A6" w:rsidP="00FD35A6"/>
    <w:p w:rsidR="00FD35A6" w:rsidRPr="00FA3EB3" w:rsidRDefault="00AF3290" w:rsidP="00FD35A6">
      <w:pPr>
        <w:pStyle w:val="Titolo1"/>
      </w:pPr>
      <w:r>
        <w:t>Informazioni generiche</w:t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263"/>
        <w:gridCol w:w="2694"/>
        <w:gridCol w:w="2602"/>
        <w:gridCol w:w="3209"/>
      </w:tblGrid>
      <w:tr w:rsidR="001502EF" w:rsidRPr="00FA3EB3" w:rsidTr="00290CF9">
        <w:trPr>
          <w:trHeight w:val="544"/>
        </w:trPr>
        <w:tc>
          <w:tcPr>
            <w:tcW w:w="2263" w:type="dxa"/>
          </w:tcPr>
          <w:p w:rsidR="001502EF" w:rsidRPr="00FA3EB3" w:rsidRDefault="001502EF" w:rsidP="00AF3290">
            <w:pPr>
              <w:pStyle w:val="Etichette"/>
            </w:pPr>
            <w:r>
              <w:t>Anno Accademico di Scambio:</w:t>
            </w:r>
          </w:p>
        </w:tc>
        <w:tc>
          <w:tcPr>
            <w:tcW w:w="2694" w:type="dxa"/>
            <w:shd w:val="clear" w:color="auto" w:fill="FFFFFF" w:themeFill="background1"/>
          </w:tcPr>
          <w:p w:rsidR="001502EF" w:rsidRPr="00FA3EB3" w:rsidRDefault="001502EF" w:rsidP="00FD35A6"/>
        </w:tc>
        <w:tc>
          <w:tcPr>
            <w:tcW w:w="2602" w:type="dxa"/>
          </w:tcPr>
          <w:p w:rsidR="001502EF" w:rsidRPr="00FA3EB3" w:rsidRDefault="001502EF" w:rsidP="00290CF9">
            <w:pPr>
              <w:pStyle w:val="Etichette"/>
              <w:ind w:left="-36"/>
            </w:pPr>
            <w:r>
              <w:t>Nome della Sede in scambio:</w:t>
            </w:r>
          </w:p>
        </w:tc>
        <w:tc>
          <w:tcPr>
            <w:tcW w:w="3209" w:type="dxa"/>
            <w:shd w:val="clear" w:color="auto" w:fill="FFFFFF" w:themeFill="background1"/>
          </w:tcPr>
          <w:p w:rsidR="001502EF" w:rsidRPr="00FA3EB3" w:rsidRDefault="001502EF" w:rsidP="00FD35A6"/>
        </w:tc>
      </w:tr>
      <w:tr w:rsidR="00BF149E" w:rsidRPr="00FA3EB3" w:rsidTr="00290CF9">
        <w:tc>
          <w:tcPr>
            <w:tcW w:w="2263" w:type="dxa"/>
          </w:tcPr>
          <w:p w:rsidR="00BF149E" w:rsidRPr="00FA3EB3" w:rsidRDefault="00BF149E" w:rsidP="00BF149E">
            <w:pPr>
              <w:pStyle w:val="Etichette"/>
            </w:pPr>
            <w:r>
              <w:t>Cognome e Nome:</w:t>
            </w:r>
          </w:p>
        </w:tc>
        <w:tc>
          <w:tcPr>
            <w:tcW w:w="2694" w:type="dxa"/>
            <w:shd w:val="clear" w:color="auto" w:fill="FFFFFF" w:themeFill="background1"/>
          </w:tcPr>
          <w:p w:rsidR="00BF149E" w:rsidRPr="00FA3EB3" w:rsidRDefault="00BF149E" w:rsidP="00BF149E"/>
        </w:tc>
        <w:tc>
          <w:tcPr>
            <w:tcW w:w="2602" w:type="dxa"/>
          </w:tcPr>
          <w:p w:rsidR="00BF149E" w:rsidRPr="00FA3EB3" w:rsidRDefault="00BF149E" w:rsidP="00BF149E">
            <w:pPr>
              <w:pStyle w:val="Etichette"/>
              <w:ind w:left="-36"/>
            </w:pPr>
            <w:r>
              <w:t>Stato:</w:t>
            </w:r>
          </w:p>
        </w:tc>
        <w:tc>
          <w:tcPr>
            <w:tcW w:w="3209" w:type="dxa"/>
            <w:shd w:val="clear" w:color="auto" w:fill="FFFFFF" w:themeFill="background1"/>
          </w:tcPr>
          <w:p w:rsidR="00BF149E" w:rsidRPr="00FA3EB3" w:rsidRDefault="00BF149E" w:rsidP="00BF149E"/>
        </w:tc>
      </w:tr>
      <w:tr w:rsidR="00BF149E" w:rsidRPr="00FA3EB3" w:rsidTr="00290CF9">
        <w:tc>
          <w:tcPr>
            <w:tcW w:w="2263" w:type="dxa"/>
          </w:tcPr>
          <w:p w:rsidR="00BF149E" w:rsidRPr="00FA3EB3" w:rsidRDefault="00BF149E" w:rsidP="00BF149E">
            <w:pPr>
              <w:pStyle w:val="Etichette"/>
            </w:pPr>
            <w:r>
              <w:t>Matricola:</w:t>
            </w:r>
          </w:p>
        </w:tc>
        <w:tc>
          <w:tcPr>
            <w:tcW w:w="2694" w:type="dxa"/>
            <w:shd w:val="clear" w:color="auto" w:fill="FFFFFF" w:themeFill="background1"/>
          </w:tcPr>
          <w:p w:rsidR="00BF149E" w:rsidRPr="00FA3EB3" w:rsidRDefault="00BF149E" w:rsidP="00BF149E"/>
        </w:tc>
        <w:tc>
          <w:tcPr>
            <w:tcW w:w="2602" w:type="dxa"/>
          </w:tcPr>
          <w:p w:rsidR="00BF149E" w:rsidRPr="00FA3EB3" w:rsidRDefault="00BF149E" w:rsidP="00BF149E">
            <w:pPr>
              <w:pStyle w:val="Etichette"/>
              <w:ind w:left="-36"/>
            </w:pPr>
            <w:r>
              <w:t>Codice Sede:</w:t>
            </w:r>
          </w:p>
        </w:tc>
        <w:tc>
          <w:tcPr>
            <w:tcW w:w="3209" w:type="dxa"/>
            <w:shd w:val="clear" w:color="auto" w:fill="FFFFFF" w:themeFill="background1"/>
          </w:tcPr>
          <w:p w:rsidR="00BF149E" w:rsidRPr="00FA3EB3" w:rsidRDefault="00BF149E" w:rsidP="00BF149E"/>
        </w:tc>
      </w:tr>
      <w:tr w:rsidR="00BF149E" w:rsidRPr="00FA3EB3" w:rsidTr="00290CF9">
        <w:tc>
          <w:tcPr>
            <w:tcW w:w="2263" w:type="dxa"/>
          </w:tcPr>
          <w:p w:rsidR="00BF149E" w:rsidRPr="00FA3EB3" w:rsidRDefault="00BF149E" w:rsidP="00BF149E">
            <w:pPr>
              <w:pStyle w:val="Etichette"/>
            </w:pPr>
            <w:r>
              <w:t>Corso di Studio:</w:t>
            </w:r>
          </w:p>
        </w:tc>
        <w:tc>
          <w:tcPr>
            <w:tcW w:w="2694" w:type="dxa"/>
            <w:shd w:val="clear" w:color="auto" w:fill="FFFFFF" w:themeFill="background1"/>
          </w:tcPr>
          <w:p w:rsidR="00BF149E" w:rsidRPr="00FA3EB3" w:rsidRDefault="00BF149E" w:rsidP="00BF149E"/>
        </w:tc>
        <w:tc>
          <w:tcPr>
            <w:tcW w:w="2602" w:type="dxa"/>
          </w:tcPr>
          <w:p w:rsidR="00BF149E" w:rsidRDefault="00BF149E" w:rsidP="00BF149E">
            <w:pPr>
              <w:pStyle w:val="Etichette"/>
              <w:ind w:left="-36"/>
            </w:pPr>
            <w:r>
              <w:t>Tipo di scambio:</w:t>
            </w:r>
          </w:p>
          <w:p w:rsidR="00BF149E" w:rsidRPr="00FA3EB3" w:rsidRDefault="00BF149E" w:rsidP="00BF149E">
            <w:pPr>
              <w:pStyle w:val="Etichette"/>
              <w:ind w:left="-36"/>
            </w:pPr>
            <w:r>
              <w:t>(Semplice o Doppia Laurea)</w:t>
            </w:r>
          </w:p>
        </w:tc>
        <w:tc>
          <w:tcPr>
            <w:tcW w:w="3209" w:type="dxa"/>
            <w:shd w:val="clear" w:color="auto" w:fill="FFFFFF" w:themeFill="background1"/>
          </w:tcPr>
          <w:p w:rsidR="00BF149E" w:rsidRPr="00FA3EB3" w:rsidRDefault="00BF149E" w:rsidP="00BF149E"/>
        </w:tc>
      </w:tr>
      <w:tr w:rsidR="00BF149E" w:rsidRPr="00FA3EB3" w:rsidTr="00290CF9">
        <w:tc>
          <w:tcPr>
            <w:tcW w:w="2263" w:type="dxa"/>
          </w:tcPr>
          <w:p w:rsidR="00BF149E" w:rsidRDefault="00BF149E" w:rsidP="00BF149E">
            <w:pPr>
              <w:pStyle w:val="Etichette"/>
            </w:pPr>
            <w:r>
              <w:t>Anno di Corso:</w:t>
            </w:r>
          </w:p>
        </w:tc>
        <w:tc>
          <w:tcPr>
            <w:tcW w:w="2694" w:type="dxa"/>
            <w:shd w:val="clear" w:color="auto" w:fill="FFFFFF" w:themeFill="background1"/>
          </w:tcPr>
          <w:p w:rsidR="00BF149E" w:rsidRPr="00FA3EB3" w:rsidRDefault="00BF149E" w:rsidP="00BF149E"/>
        </w:tc>
        <w:tc>
          <w:tcPr>
            <w:tcW w:w="2602" w:type="dxa"/>
          </w:tcPr>
          <w:p w:rsidR="00BF149E" w:rsidRDefault="00BF149E" w:rsidP="00BF149E">
            <w:pPr>
              <w:pStyle w:val="Etichette"/>
              <w:ind w:left="-36"/>
            </w:pPr>
            <w:r>
              <w:t>Semestre di Scambio:</w:t>
            </w:r>
          </w:p>
        </w:tc>
        <w:tc>
          <w:tcPr>
            <w:tcW w:w="3209" w:type="dxa"/>
            <w:shd w:val="clear" w:color="auto" w:fill="FFFFFF" w:themeFill="background1"/>
          </w:tcPr>
          <w:p w:rsidR="00BF149E" w:rsidRPr="00FA3EB3" w:rsidRDefault="00BF149E" w:rsidP="00BF149E"/>
        </w:tc>
      </w:tr>
      <w:tr w:rsidR="00BF149E" w:rsidRPr="00FA3EB3" w:rsidTr="00290CF9">
        <w:tc>
          <w:tcPr>
            <w:tcW w:w="2263" w:type="dxa"/>
          </w:tcPr>
          <w:p w:rsidR="00BF149E" w:rsidRDefault="00BF149E" w:rsidP="00BF149E">
            <w:pPr>
              <w:pStyle w:val="Etichette"/>
            </w:pPr>
            <w:r>
              <w:t>Email:</w:t>
            </w:r>
          </w:p>
        </w:tc>
        <w:tc>
          <w:tcPr>
            <w:tcW w:w="2694" w:type="dxa"/>
            <w:shd w:val="clear" w:color="auto" w:fill="FFFFFF" w:themeFill="background1"/>
          </w:tcPr>
          <w:p w:rsidR="00BF149E" w:rsidRPr="00FA3EB3" w:rsidRDefault="00BF149E" w:rsidP="00BF149E"/>
        </w:tc>
        <w:tc>
          <w:tcPr>
            <w:tcW w:w="2602" w:type="dxa"/>
          </w:tcPr>
          <w:p w:rsidR="00BF149E" w:rsidRDefault="00BF149E" w:rsidP="00BF149E">
            <w:pPr>
              <w:pStyle w:val="Etichette"/>
              <w:ind w:left="-36"/>
            </w:pPr>
            <w:r>
              <w:t>Docente Promotore:</w:t>
            </w:r>
          </w:p>
        </w:tc>
        <w:tc>
          <w:tcPr>
            <w:tcW w:w="3209" w:type="dxa"/>
            <w:shd w:val="clear" w:color="auto" w:fill="FFFFFF" w:themeFill="background1"/>
          </w:tcPr>
          <w:p w:rsidR="00BF149E" w:rsidRPr="00FA3EB3" w:rsidRDefault="00BF149E" w:rsidP="00BF149E"/>
        </w:tc>
      </w:tr>
    </w:tbl>
    <w:p w:rsidR="00FD35A6" w:rsidRDefault="00FD35A6" w:rsidP="00FD35A6"/>
    <w:p w:rsidR="00290CF9" w:rsidRPr="00FA3EB3" w:rsidRDefault="00290CF9" w:rsidP="00290CF9">
      <w:pPr>
        <w:pStyle w:val="Titolo1"/>
      </w:pPr>
      <w:r>
        <w:t>Racconta la tua esperienza di scambio:</w:t>
      </w:r>
    </w:p>
    <w:tbl>
      <w:tblPr>
        <w:tblW w:w="9974" w:type="dxa"/>
        <w:tblLayout w:type="fixed"/>
        <w:tblLook w:val="0600" w:firstRow="0" w:lastRow="0" w:firstColumn="0" w:lastColumn="0" w:noHBand="1" w:noVBand="1"/>
      </w:tblPr>
      <w:tblGrid>
        <w:gridCol w:w="993"/>
        <w:gridCol w:w="3827"/>
        <w:gridCol w:w="1134"/>
        <w:gridCol w:w="850"/>
        <w:gridCol w:w="3170"/>
      </w:tblGrid>
      <w:tr w:rsidR="00B345AB" w:rsidRPr="00FA3EB3" w:rsidTr="00795EEC">
        <w:trPr>
          <w:trHeight w:val="360"/>
        </w:trPr>
        <w:tc>
          <w:tcPr>
            <w:tcW w:w="9974" w:type="dxa"/>
            <w:gridSpan w:val="5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F10052" w:rsidRDefault="00F10052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F10052" w:rsidRDefault="00F10052" w:rsidP="00232876">
            <w:pPr>
              <w:pStyle w:val="Nessunaspaziatura"/>
            </w:pPr>
          </w:p>
          <w:p w:rsidR="00F10052" w:rsidRDefault="00F10052" w:rsidP="00232876">
            <w:pPr>
              <w:pStyle w:val="Nessunaspaziatura"/>
            </w:pPr>
          </w:p>
          <w:p w:rsidR="00795EEC" w:rsidRDefault="00795EEC" w:rsidP="00232876">
            <w:pPr>
              <w:pStyle w:val="Nessunaspaziatura"/>
            </w:pPr>
          </w:p>
          <w:p w:rsidR="00F10052" w:rsidRDefault="00F10052" w:rsidP="00232876">
            <w:pPr>
              <w:pStyle w:val="Nessunaspaziatura"/>
            </w:pPr>
          </w:p>
          <w:p w:rsidR="00F10052" w:rsidRDefault="00F10052" w:rsidP="00232876">
            <w:pPr>
              <w:pStyle w:val="Nessunaspaziatura"/>
            </w:pPr>
          </w:p>
          <w:p w:rsidR="00B345AB" w:rsidRDefault="00B345AB" w:rsidP="00232876">
            <w:pPr>
              <w:pStyle w:val="Nessunaspaziatura"/>
            </w:pPr>
          </w:p>
          <w:p w:rsidR="00B345AB" w:rsidRPr="00FA3EB3" w:rsidRDefault="00B345AB" w:rsidP="00232876">
            <w:pPr>
              <w:pStyle w:val="Nessunaspaziatura"/>
            </w:pPr>
          </w:p>
        </w:tc>
      </w:tr>
      <w:tr w:rsidR="00F10052" w:rsidRPr="00FA3EB3" w:rsidTr="00795EEC">
        <w:trPr>
          <w:trHeight w:val="360"/>
        </w:trPr>
        <w:tc>
          <w:tcPr>
            <w:tcW w:w="993" w:type="dxa"/>
            <w:vAlign w:val="center"/>
          </w:tcPr>
          <w:p w:rsidR="00F10052" w:rsidRPr="00FA3EB3" w:rsidRDefault="00795EEC" w:rsidP="00F10052">
            <w:pPr>
              <w:pStyle w:val="Nessunaspaziatura"/>
            </w:pPr>
            <w:r>
              <w:t>Firma: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F10052" w:rsidRPr="00FA3EB3" w:rsidRDefault="00F10052" w:rsidP="00F10052">
            <w:pPr>
              <w:pStyle w:val="Nessunaspaziatura"/>
            </w:pPr>
          </w:p>
        </w:tc>
        <w:tc>
          <w:tcPr>
            <w:tcW w:w="1134" w:type="dxa"/>
            <w:vAlign w:val="center"/>
          </w:tcPr>
          <w:p w:rsidR="00F10052" w:rsidRPr="00FA3EB3" w:rsidRDefault="00F10052" w:rsidP="00F10052">
            <w:pPr>
              <w:pStyle w:val="Nessunaspaziatura"/>
            </w:pPr>
          </w:p>
        </w:tc>
        <w:tc>
          <w:tcPr>
            <w:tcW w:w="850" w:type="dxa"/>
            <w:vAlign w:val="center"/>
          </w:tcPr>
          <w:p w:rsidR="00F10052" w:rsidRPr="00FA3EB3" w:rsidRDefault="00795EEC" w:rsidP="00F10052">
            <w:pPr>
              <w:pStyle w:val="Nessunaspaziatura"/>
            </w:pPr>
            <w:r>
              <w:t>Data:</w:t>
            </w:r>
          </w:p>
        </w:tc>
        <w:tc>
          <w:tcPr>
            <w:tcW w:w="3170" w:type="dxa"/>
            <w:shd w:val="clear" w:color="auto" w:fill="FFFFFF" w:themeFill="background1"/>
            <w:vAlign w:val="center"/>
          </w:tcPr>
          <w:p w:rsidR="00F10052" w:rsidRPr="00FA3EB3" w:rsidRDefault="00F10052" w:rsidP="00F10052">
            <w:pPr>
              <w:pStyle w:val="Nessunaspaziatura"/>
            </w:pPr>
          </w:p>
        </w:tc>
      </w:tr>
      <w:tr w:rsidR="00F10052" w:rsidRPr="00FA3EB3" w:rsidTr="00795EEC">
        <w:trPr>
          <w:trHeight w:val="360"/>
        </w:trPr>
        <w:tc>
          <w:tcPr>
            <w:tcW w:w="993" w:type="dxa"/>
            <w:shd w:val="clear" w:color="auto" w:fill="auto"/>
          </w:tcPr>
          <w:p w:rsidR="00F10052" w:rsidRPr="00FA3EB3" w:rsidRDefault="00F10052" w:rsidP="00F10052">
            <w:pPr>
              <w:pStyle w:val="Nessunaspaziatura"/>
            </w:pPr>
          </w:p>
        </w:tc>
        <w:tc>
          <w:tcPr>
            <w:tcW w:w="3827" w:type="dxa"/>
            <w:shd w:val="clear" w:color="auto" w:fill="auto"/>
          </w:tcPr>
          <w:p w:rsidR="00F10052" w:rsidRPr="00FA3EB3" w:rsidRDefault="00F10052" w:rsidP="00F10052">
            <w:pPr>
              <w:pStyle w:val="Campo"/>
            </w:pPr>
          </w:p>
        </w:tc>
        <w:tc>
          <w:tcPr>
            <w:tcW w:w="1134" w:type="dxa"/>
            <w:shd w:val="clear" w:color="auto" w:fill="auto"/>
          </w:tcPr>
          <w:p w:rsidR="00F10052" w:rsidRPr="00FA3EB3" w:rsidRDefault="00F10052" w:rsidP="00F10052">
            <w:pPr>
              <w:pStyle w:val="Nessunaspaziatura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10052" w:rsidRDefault="00F10052" w:rsidP="00F10052">
            <w:pPr>
              <w:pStyle w:val="Nessunaspaziatura"/>
            </w:pPr>
          </w:p>
        </w:tc>
        <w:tc>
          <w:tcPr>
            <w:tcW w:w="3170" w:type="dxa"/>
            <w:shd w:val="clear" w:color="auto" w:fill="auto"/>
            <w:vAlign w:val="center"/>
          </w:tcPr>
          <w:p w:rsidR="00F10052" w:rsidRPr="00FA3EB3" w:rsidRDefault="00F10052" w:rsidP="00F10052">
            <w:pPr>
              <w:pStyle w:val="Nessunaspaziatura"/>
            </w:pPr>
          </w:p>
        </w:tc>
      </w:tr>
    </w:tbl>
    <w:p w:rsidR="00687CFB" w:rsidRPr="00FA3EB3" w:rsidRDefault="00687CFB"/>
    <w:p w:rsidR="00687CFB" w:rsidRPr="00FA3EB3" w:rsidRDefault="00687CFB" w:rsidP="00FD35A6"/>
    <w:sectPr w:rsidR="00687CFB" w:rsidRPr="00FA3EB3" w:rsidSect="00795EEC">
      <w:headerReference w:type="default" r:id="rId10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304" w:rsidRDefault="00356304" w:rsidP="001A0130">
      <w:pPr>
        <w:spacing w:after="0" w:line="240" w:lineRule="auto"/>
      </w:pPr>
      <w:r>
        <w:separator/>
      </w:r>
    </w:p>
  </w:endnote>
  <w:endnote w:type="continuationSeparator" w:id="0">
    <w:p w:rsidR="00356304" w:rsidRDefault="00356304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304" w:rsidRDefault="00356304" w:rsidP="001A0130">
      <w:pPr>
        <w:spacing w:after="0" w:line="240" w:lineRule="auto"/>
      </w:pPr>
      <w:r>
        <w:separator/>
      </w:r>
    </w:p>
  </w:footnote>
  <w:footnote w:type="continuationSeparator" w:id="0">
    <w:p w:rsidR="00356304" w:rsidRDefault="00356304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130" w:rsidRDefault="00FD35A6">
    <w:pPr>
      <w:pStyle w:val="Intestazione"/>
    </w:pPr>
    <w:r w:rsidRPr="00137E98">
      <w:rPr>
        <w:noProof/>
        <w:color w:val="000000" w:themeColor="text1"/>
        <w:lang w:eastAsia="it-I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posOffset>152398</wp:posOffset>
              </wp:positionH>
              <wp:positionV relativeFrom="page">
                <wp:posOffset>581025</wp:posOffset>
              </wp:positionV>
              <wp:extent cx="7286402" cy="9525746"/>
              <wp:effectExtent l="0" t="0" r="0" b="0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6402" cy="9525746"/>
                        <a:chOff x="38109" y="-1"/>
                        <a:chExt cx="7288434" cy="9524258"/>
                      </a:xfrm>
                    </wpg:grpSpPr>
                    <wps:wsp>
                      <wps:cNvPr id="3" name="Rettangolo 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38109" y="1207763"/>
                          <a:ext cx="7249251" cy="83164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ttangolo 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111" y="-1"/>
                          <a:ext cx="7288432" cy="1259803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po 22" descr="Aggiornamento informazioni icona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igura a mano libera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igura a mano libera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3352D0" id="Gruppo 26" o:spid="_x0000_s1026" style="position:absolute;margin-left:12pt;margin-top:45.75pt;width:573.75pt;height:750.05pt;z-index:251664384;mso-position-horizontal-relative:page;mso-position-vertical-relative:page;mso-width-relative:margin;mso-height-relative:margin" coordorigin="381" coordsize="72884,9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O81lIIAAAAZdEVYdFNvZnR3YXJlAEFkb2JlIEltYWdl&#10;UmVhZHlxyWU8AAADJmlUWHRYTUw6Y29tLmFkb2JlLnhtcAAAAAA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">
              <v:rect id="Rettangolo 3" o:spid="_x0000_s1027" style="position:absolute;left:381;top:12077;width:72492;height:83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YG8QA&#10;AADaAAAADwAAAGRycy9kb3ducmV2LnhtbESPQWvCQBSE7wX/w/IEb3VjpKGmrkECohcPtaHQ2zP7&#10;mgSzb2N2NfHfdwuFHoeZ+YZZZ6NpxZ1611hWsJhHIIhLqxuuFBQfu+dXEM4ja2wtk4IHOcg2k6c1&#10;ptoO/E73k69EgLBLUUHtfZdK6cqaDLq57YiD9217gz7IvpK6xyHATSvjKEqkwYbDQo0d5TWVl9PN&#10;KIiL8SUejrvV51dx3kfJ7ZrHlCg1m47bNxCeRv8f/msftIIl/F4JN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WBvEAAAA2gAAAA8AAAAAAAAAAAAAAAAAmAIAAGRycy9k&#10;b3ducmV2LnhtbFBLBQYAAAAABAAEAPUAAACJAwAAAAA=&#10;" fillcolor="#f2f2f2 [3052]" stroked="f" strokeweight="1pt"/>
              <v:rect id="Rettangolo 4" o:spid="_x0000_s1028" style="position:absolute;left:69113;top:609;width:3244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Ry8QA&#10;AADaAAAADwAAAGRycy9kb3ducmV2LnhtbESPT2sCMRTE7wW/Q3iCt5q1SCmrUUSwrZdS/xz09tw8&#10;k8XNy7LJrttv3xQKHoeZ+Q0zX/auEh01ofSsYDLOQBAXXpdsFBwPm+c3ECEia6w8k4IfCrBcDJ7m&#10;mGt/5x11+2hEgnDIUYGNsc6lDIUlh2Hsa+LkXX3jMCbZGKkbvCe4q+RLlr1KhyWnBYs1rS0Vt33r&#10;FHwY09pLW7y3q+3XznyfztNDVys1GvarGYhIfXyE/9ufWsEU/q6k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kcvEAAAA2gAAAA8AAAAAAAAAAAAAAAAAmAIAAGRycy9k&#10;b3ducmV2LnhtbFBLBQYAAAAABAAEAPUAAACJAw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9" type="#_x0000_t75" style="position:absolute;left:381;width:72884;height:12598;visibility:visible;mso-wrap-style:square" coordsize="7288432,1259803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NUQfEAAAA2gAAAA8AAABkcnMvZG93bnJldi54bWxEj9FqwkAURN8F/2G5Ql9ENxWxNXUTbLXg&#10;gxaq/YBL9jZJzd4Nu6um/fquIPg4zMwZZpF3phFncr62rOBxnIAgLqyuuVTwdXgfPYPwAVljY5kU&#10;/JKHPOv3Fphqe+FPOu9DKSKEfYoKqhDaVEpfVGTQj21LHL1v6wyGKF0ptcNLhJtGTpJkJg3WHBcq&#10;bOmtouK4PxkF07l/dX/r4WH3tPpp7AzxA7eo1MOgW76ACNSFe/jW3mgFE7heiT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NUQfEAAAA2gAAAA8AAAAAAAAAAAAAAAAA&#10;nwIAAGRycy9kb3ducmV2LnhtbFBLBQYAAAAABAAEAPcAAACQAwAAAAA=&#10;" path="m,l6887878,r400554,400554l7288432,1259803,,1259803,,xe">
                <v:imagedata r:id="rId2" o:title=""/>
                <v:formulas/>
                <v:path o:extrusionok="t" o:connecttype="custom" o:connectlocs="0,0;6887878,0;7288432,400554;7288432,1259803;0,1259803;0,0" o:connectangles="0,0,0,0,0,0"/>
              </v:shape>
              <v:group id="Gruppo 21" o:spid="_x0000_s1030" style="position:absolute;left:2057;top:3124;width:6444;height:6444" coordsize="6444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oval id="Ovale 22" o:spid="_x0000_s1031" style="position:absolute;width:6444;height:6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FqsEA&#10;AADbAAAADwAAAGRycy9kb3ducmV2LnhtbESP0YrCMBRE3wX/IVzBN00tsmg1LSoIwrILG/2AS3Nt&#10;i81NaaLWv98sLPg4zMwZZlsMthUP6n3jWMFinoAgLp1puFJwOR9nKxA+IBtsHZOCF3ko8vFoi5lx&#10;T/6hhw6ViBD2GSqoQ+gyKX1Zk0U/dx1x9K6utxii7CtpenxGuG1lmiQf0mLDcaHGjg41lTd9twru&#10;x6W+7r/W629pO4l6rxefQSs1nQy7DYhAQ3iH/9snoyBN4e9L/A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aRarBAAAA2wAAAA8AAAAAAAAAAAAAAAAAmAIAAGRycy9kb3du&#10;cmV2LnhtbFBLBQYAAAAABAAEAPUAAACGAwAAAAA=&#10;" fillcolor="black [3213]" stroked="f" strokeweight="1pt">
                  <v:fill opacity="15677f"/>
                </v:oval>
                <v:group id="Gruppo 22" o:spid="_x0000_s1032" alt="Aggiornamento informazioni icona" style="position:absolute;left:1447;top:1447;width:3561;height:3600" coordsize="41381,41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igura a mano libera: Forma 24" o:spid="_x0000_s1033" style="position:absolute;top:2028;width:39147;height:39815;visibility:visible;mso-wrap-style:square;v-text-anchor:middle" coordsize="3914775,398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OJsUA&#10;AADbAAAADwAAAGRycy9kb3ducmV2LnhtbESPQWvCQBSE74X+h+UVvIjZVLSa6CpVKhRLD9V4f2Sf&#10;SWj2bZrdxvjvu4LQ4zAz3zDLdW9q0VHrKssKnqMYBHFudcWFguy4G81BOI+ssbZMCq7kYL16fFhi&#10;qu2Fv6g7+EIECLsUFZTeN6mULi/JoItsQxy8s20N+iDbQuoWLwFuajmO4xdpsOKwUGJD25Ly78Ov&#10;UXDEXZdMP07JMEs8v822+03y+aPU4Kl/XYDw1Pv/8L39rhWMJ3D7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c4mxQAAANsAAAAPAAAAAAAAAAAAAAAAAJgCAABkcnMv&#10;ZG93bnJldi54bWxQSwUGAAAAAAQABAD1AAAAigM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igura a mano libera: Forma 25" o:spid="_x0000_s1034" style="position:absolute;left:12711;width:28670;height:28956;visibility:visible;mso-wrap-style:square;v-text-anchor:middle" coordsize="2867025,289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lcMUA&#10;AADbAAAADwAAAGRycy9kb3ducmV2LnhtbESPQWsCMRSE7wX/Q3iCl1KzLii6NYpYBD300FXs9bF5&#10;3Y1uXpYk1e2/bwoFj8PMfMMs171txY18MI4VTMYZCOLKacO1gtNx9zIHESKyxtYxKfihAOvV4GmJ&#10;hXZ3/qBbGWuRIBwKVNDE2BVShqohi2HsOuLkfTlvMSbpa6k93hPctjLPspm0aDgtNNjRtqHqWn5b&#10;BYfZp7+Uz2axOJ7f9N5cpy5/Pyg1GvabVxCR+vgI/7f3WkE+h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iVwxQAAANsAAAAPAAAAAAAAAAAAAAAAAJgCAABkcnMv&#10;ZG93bnJldi54bWxQSwUGAAAAAAQABAD1AAAAigM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Numeroelenco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AF3290"/>
    <w:rsid w:val="000D0B29"/>
    <w:rsid w:val="00137E98"/>
    <w:rsid w:val="001502EF"/>
    <w:rsid w:val="001A0130"/>
    <w:rsid w:val="00232876"/>
    <w:rsid w:val="00267116"/>
    <w:rsid w:val="00290CF9"/>
    <w:rsid w:val="002F58E0"/>
    <w:rsid w:val="00355DEE"/>
    <w:rsid w:val="00356304"/>
    <w:rsid w:val="003B49EC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718C6"/>
    <w:rsid w:val="00795EEC"/>
    <w:rsid w:val="008045C5"/>
    <w:rsid w:val="00835F7E"/>
    <w:rsid w:val="00866BB6"/>
    <w:rsid w:val="00872D54"/>
    <w:rsid w:val="008C5BB3"/>
    <w:rsid w:val="009E70CA"/>
    <w:rsid w:val="00AF3290"/>
    <w:rsid w:val="00B345AB"/>
    <w:rsid w:val="00BA66C3"/>
    <w:rsid w:val="00BD63A8"/>
    <w:rsid w:val="00BF149E"/>
    <w:rsid w:val="00C7774B"/>
    <w:rsid w:val="00CB0D46"/>
    <w:rsid w:val="00CB16D2"/>
    <w:rsid w:val="00CD05DC"/>
    <w:rsid w:val="00CD5B0D"/>
    <w:rsid w:val="00DB3723"/>
    <w:rsid w:val="00DC1831"/>
    <w:rsid w:val="00E3286D"/>
    <w:rsid w:val="00E413DD"/>
    <w:rsid w:val="00F10052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6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D35A6"/>
  </w:style>
  <w:style w:type="paragraph" w:styleId="Titolo1">
    <w:name w:val="heading 1"/>
    <w:basedOn w:val="Normale"/>
    <w:next w:val="Normale"/>
    <w:link w:val="Titolo1Carattere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16D2"/>
  </w:style>
  <w:style w:type="paragraph" w:styleId="Pidipagina">
    <w:name w:val="footer"/>
    <w:basedOn w:val="Normale"/>
    <w:link w:val="PidipaginaCarattere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B16D2"/>
  </w:style>
  <w:style w:type="paragraph" w:styleId="NormaleWeb">
    <w:name w:val="Normal (Web)"/>
    <w:basedOn w:val="Normale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Web"/>
    <w:next w:val="Normale"/>
    <w:link w:val="TitoloCarattere"/>
    <w:uiPriority w:val="10"/>
    <w:qFormat/>
    <w:rsid w:val="000D0B29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2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0D0B29"/>
    <w:rPr>
      <w:rFonts w:ascii="Constantia" w:eastAsia="Times New Roman" w:hAnsi="Constantia" w:cs="Times New Roman"/>
      <w:b/>
      <w:bCs/>
      <w:color w:val="FFFFFF"/>
      <w:sz w:val="52"/>
      <w:szCs w:val="60"/>
    </w:rPr>
  </w:style>
  <w:style w:type="character" w:styleId="Testosegnaposto">
    <w:name w:val="Placeholder Text"/>
    <w:basedOn w:val="Carpredefinitoparagrafo"/>
    <w:uiPriority w:val="99"/>
    <w:semiHidden/>
    <w:rsid w:val="00E3286D"/>
    <w:rPr>
      <w:color w:val="808080"/>
    </w:rPr>
  </w:style>
  <w:style w:type="paragraph" w:styleId="Numeroelenco">
    <w:name w:val="List Number"/>
    <w:basedOn w:val="Normale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nfasicorsivo">
    <w:name w:val="Emphasis"/>
    <w:basedOn w:val="Carpredefinitoparagrafo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e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e"/>
    <w:link w:val="FirmaCarattere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attere">
    <w:name w:val="Firma Carattere"/>
    <w:basedOn w:val="Carpredefinitoparagrafo"/>
    <w:link w:val="Firma"/>
    <w:uiPriority w:val="99"/>
    <w:rsid w:val="00CB16D2"/>
    <w:rPr>
      <w:sz w:val="18"/>
    </w:rPr>
  </w:style>
  <w:style w:type="paragraph" w:styleId="Nessunaspaziatura">
    <w:name w:val="No Spacing"/>
    <w:uiPriority w:val="1"/>
    <w:qFormat/>
    <w:rsid w:val="00696B6E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chette">
    <w:name w:val="Etichette"/>
    <w:basedOn w:val="Normale"/>
    <w:qFormat/>
    <w:rsid w:val="00FD35A6"/>
    <w:pPr>
      <w:spacing w:after="0"/>
    </w:pPr>
    <w:rPr>
      <w:sz w:val="18"/>
    </w:rPr>
  </w:style>
  <w:style w:type="table" w:customStyle="1" w:styleId="Orariodiapertura">
    <w:name w:val="Orario di apertura"/>
    <w:basedOn w:val="Tabellanormale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D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0D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\AppData\Roaming\Microsoft\Templates\Modulo%20di%20aggiornamento%20delle%20prestazioni%20dell'assistenza%20sanitari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5BFC09D586A464CBAC9CDF9160C93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D39650C-499A-4D96-B399-778746A3F02A}"/>
      </w:docPartPr>
      <w:docPartBody>
        <w:p w:rsidR="00000000" w:rsidRDefault="00E93CE3">
          <w:pPr>
            <w:pStyle w:val="A5BFC09D586A464CBAC9CDF9160C932F"/>
          </w:pPr>
          <w:r w:rsidRPr="00FA3EB3">
            <w:rPr>
              <w:lang w:bidi="it-IT"/>
            </w:rPr>
            <w:t>Istruzioni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394"/>
    <w:rsid w:val="00474394"/>
    <w:rsid w:val="00E9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959113039CD43B9BA172B83ECA36BDF">
    <w:name w:val="A959113039CD43B9BA172B83ECA36BDF"/>
  </w:style>
  <w:style w:type="paragraph" w:customStyle="1" w:styleId="A5BFC09D586A464CBAC9CDF9160C932F">
    <w:name w:val="A5BFC09D586A464CBAC9CDF9160C932F"/>
  </w:style>
  <w:style w:type="paragraph" w:customStyle="1" w:styleId="3ED9293000664CE9815AE10C54FC3A56">
    <w:name w:val="3ED9293000664CE9815AE10C54FC3A56"/>
  </w:style>
  <w:style w:type="paragraph" w:customStyle="1" w:styleId="7DFECD3BB5FA4700BF86CAC68DC39669">
    <w:name w:val="7DFECD3BB5FA4700BF86CAC68DC39669"/>
  </w:style>
  <w:style w:type="paragraph" w:customStyle="1" w:styleId="8DB41F282572477EBC97EFEAC9931471">
    <w:name w:val="8DB41F282572477EBC97EFEAC9931471"/>
  </w:style>
  <w:style w:type="paragraph" w:customStyle="1" w:styleId="Labels">
    <w:name w:val="Labels"/>
    <w:basedOn w:val="Normale"/>
    <w:qFormat/>
    <w:pPr>
      <w:spacing w:after="0"/>
    </w:pPr>
    <w:rPr>
      <w:rFonts w:eastAsiaTheme="minorHAnsi"/>
      <w:sz w:val="18"/>
      <w:lang w:eastAsia="en-US"/>
    </w:rPr>
  </w:style>
  <w:style w:type="paragraph" w:customStyle="1" w:styleId="8A3B90D4E77848988F58211615CE40B9">
    <w:name w:val="8A3B90D4E77848988F58211615CE40B9"/>
  </w:style>
  <w:style w:type="paragraph" w:customStyle="1" w:styleId="B7C693D643894C04B57552E808B88E95">
    <w:name w:val="B7C693D643894C04B57552E808B88E95"/>
  </w:style>
  <w:style w:type="paragraph" w:customStyle="1" w:styleId="7E954C47B26445DE96F965C34325486F">
    <w:name w:val="7E954C47B26445DE96F965C34325486F"/>
  </w:style>
  <w:style w:type="paragraph" w:customStyle="1" w:styleId="97B993BEFE6747CD9EEC50D045DB7E31">
    <w:name w:val="97B993BEFE6747CD9EEC50D045DB7E31"/>
  </w:style>
  <w:style w:type="paragraph" w:customStyle="1" w:styleId="4950AF3BDE2A45ED8141C06C7CD598F0">
    <w:name w:val="4950AF3BDE2A45ED8141C06C7CD598F0"/>
  </w:style>
  <w:style w:type="paragraph" w:customStyle="1" w:styleId="CF760279B8844EA4987C867F3C1204FA">
    <w:name w:val="CF760279B8844EA4987C867F3C1204FA"/>
  </w:style>
  <w:style w:type="paragraph" w:customStyle="1" w:styleId="F1C0265BB3264E72BC0842EC35044C48">
    <w:name w:val="F1C0265BB3264E72BC0842EC35044C48"/>
  </w:style>
  <w:style w:type="character" w:styleId="Enfasicorsivo">
    <w:name w:val="Emphasis"/>
    <w:basedOn w:val="Carpredefinitoparagrafo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2DB52BB8EB4465EB41C4C02A91D69B8">
    <w:name w:val="22DB52BB8EB4465EB41C4C02A91D69B8"/>
  </w:style>
  <w:style w:type="paragraph" w:customStyle="1" w:styleId="CEB3FBB4713249EDBF410B13C37744F8">
    <w:name w:val="CEB3FBB4713249EDBF410B13C37744F8"/>
  </w:style>
  <w:style w:type="paragraph" w:customStyle="1" w:styleId="DBEB30A0FF85461C8057E3648C9154D0">
    <w:name w:val="DBEB30A0FF85461C8057E3648C9154D0"/>
  </w:style>
  <w:style w:type="paragraph" w:customStyle="1" w:styleId="3729883CB5A1409DB5155E782CB65FCF">
    <w:name w:val="3729883CB5A1409DB5155E782CB65FCF"/>
  </w:style>
  <w:style w:type="paragraph" w:customStyle="1" w:styleId="5D0CE29DD8454E108D597164D6FB2376">
    <w:name w:val="5D0CE29DD8454E108D597164D6FB2376"/>
  </w:style>
  <w:style w:type="paragraph" w:customStyle="1" w:styleId="74C7B2722B794AD5878258675395CBD1">
    <w:name w:val="74C7B2722B794AD5878258675395CBD1"/>
  </w:style>
  <w:style w:type="paragraph" w:customStyle="1" w:styleId="2EE83495950C49EFAFCD4A657C041CE3">
    <w:name w:val="2EE83495950C49EFAFCD4A657C041CE3"/>
  </w:style>
  <w:style w:type="paragraph" w:customStyle="1" w:styleId="CDE24880F6314E228CA6C7FCD4524B2E">
    <w:name w:val="CDE24880F6314E228CA6C7FCD4524B2E"/>
  </w:style>
  <w:style w:type="paragraph" w:customStyle="1" w:styleId="87A6A661234C413981BCD5DD6DBEDFA0">
    <w:name w:val="87A6A661234C413981BCD5DD6DBEDFA0"/>
  </w:style>
  <w:style w:type="paragraph" w:customStyle="1" w:styleId="8529B48663CA43838A1880C5F08E828E">
    <w:name w:val="8529B48663CA43838A1880C5F08E828E"/>
  </w:style>
  <w:style w:type="paragraph" w:customStyle="1" w:styleId="6067FC9EFAFC4923A40E32272DA6DC03">
    <w:name w:val="6067FC9EFAFC4923A40E32272DA6DC03"/>
  </w:style>
  <w:style w:type="paragraph" w:customStyle="1" w:styleId="630813EDF92946319C12D25A28B085DB">
    <w:name w:val="630813EDF92946319C12D25A28B085DB"/>
  </w:style>
  <w:style w:type="paragraph" w:customStyle="1" w:styleId="9B0E6152D73441EFA75C1B2190612DF5">
    <w:name w:val="9B0E6152D73441EFA75C1B2190612DF5"/>
  </w:style>
  <w:style w:type="paragraph" w:customStyle="1" w:styleId="102E43A284594410AFCF2C3CBA4F2FCC">
    <w:name w:val="102E43A284594410AFCF2C3CBA4F2FCC"/>
  </w:style>
  <w:style w:type="paragraph" w:customStyle="1" w:styleId="B398375BE76F492B9D6CACE79AFA8753">
    <w:name w:val="B398375BE76F492B9D6CACE79AFA8753"/>
  </w:style>
  <w:style w:type="paragraph" w:customStyle="1" w:styleId="6485C2C785E24F98AAD11F0B46A4CBCA">
    <w:name w:val="6485C2C785E24F98AAD11F0B46A4CBCA"/>
  </w:style>
  <w:style w:type="paragraph" w:customStyle="1" w:styleId="5E689EF03CD74151BBDEB9438C809B18">
    <w:name w:val="5E689EF03CD74151BBDEB9438C809B18"/>
  </w:style>
  <w:style w:type="paragraph" w:customStyle="1" w:styleId="ED71F59B1DA246B6A60F978B4FB49594">
    <w:name w:val="ED71F59B1DA246B6A60F978B4FB49594"/>
    <w:rsid w:val="00474394"/>
  </w:style>
  <w:style w:type="paragraph" w:customStyle="1" w:styleId="ED4D62C554B24DB382E5FBE18844D987">
    <w:name w:val="ED4D62C554B24DB382E5FBE18844D987"/>
    <w:rsid w:val="00474394"/>
  </w:style>
  <w:style w:type="paragraph" w:customStyle="1" w:styleId="4E74E368F86E4037B4A777267B894629">
    <w:name w:val="4E74E368F86E4037B4A777267B894629"/>
    <w:rsid w:val="00474394"/>
  </w:style>
  <w:style w:type="paragraph" w:customStyle="1" w:styleId="618577F98C784245B2C9B6D0171FD0F5">
    <w:name w:val="618577F98C784245B2C9B6D0171FD0F5"/>
    <w:rsid w:val="004743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aggiornamento delle prestazioni dell'assistenza sanitaria</Template>
  <TotalTime>0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2020-05-06T09:13:00Z</dcterms:created>
  <dcterms:modified xsi:type="dcterms:W3CDTF">2020-05-06T09:48:00Z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